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E4EF80" w14:textId="25917EA9" w:rsidR="00806FF3" w:rsidRDefault="007043DC" w:rsidP="00806FF3">
      <w:r>
        <w:t>Please fill out the form below. All receipts should be scanned and emailed to</w:t>
      </w:r>
      <w:r w:rsidR="005D6CC7">
        <w:t xml:space="preserve"> </w:t>
      </w:r>
      <w:hyperlink r:id="rId10" w:history="1">
        <w:r w:rsidRPr="00372679">
          <w:rPr>
            <w:rStyle w:val="Hyperlink"/>
          </w:rPr>
          <w:t>geoddgraphy@gmail.com</w:t>
        </w:r>
      </w:hyperlink>
      <w:r>
        <w:t xml:space="preserve"> along with the completed form</w:t>
      </w:r>
      <w:r w:rsidR="00C72268">
        <w:t>.</w:t>
      </w:r>
      <w:r>
        <w:t xml:space="preserve"> Please follow the guidelines for a successful and expedient reimbursement process.</w:t>
      </w: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9"/>
        <w:gridCol w:w="6481"/>
      </w:tblGrid>
      <w:tr w:rsidR="00650259" w:rsidRPr="00846B76" w14:paraId="79DC86A2" w14:textId="77777777" w:rsidTr="005D6CC7">
        <w:tc>
          <w:tcPr>
            <w:tcW w:w="1538" w:type="pct"/>
            <w:vAlign w:val="bottom"/>
          </w:tcPr>
          <w:p w14:paraId="75C4EC1F" w14:textId="7B54EAD2" w:rsidR="00650259" w:rsidRPr="00846B76" w:rsidRDefault="007043DC" w:rsidP="005D6CC7">
            <w:r>
              <w:t>Date of Purchase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EA34D63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053E5AE8" w14:textId="77777777" w:rsidTr="005D6CC7">
        <w:tc>
          <w:tcPr>
            <w:tcW w:w="1538" w:type="pct"/>
            <w:vAlign w:val="bottom"/>
          </w:tcPr>
          <w:p w14:paraId="1C25F37C" w14:textId="6E4DC6FA" w:rsidR="00650259" w:rsidRPr="00846B76" w:rsidRDefault="00000000" w:rsidP="005D6CC7">
            <w:sdt>
              <w:sdtPr>
                <w:id w:val="1316608284"/>
                <w:placeholder>
                  <w:docPart w:val="7891200020499841B279FBE121858B9A"/>
                </w:placeholder>
                <w:temporary/>
                <w:showingPlcHdr/>
                <w15:appearance w15:val="hidden"/>
              </w:sdtPr>
              <w:sdtContent>
                <w:r w:rsidR="005D6CC7" w:rsidRPr="005D6CC7">
                  <w:t>Budget Category</w:t>
                </w:r>
              </w:sdtContent>
            </w:sdt>
            <w:r w:rsidR="005A56ED" w:rsidRPr="005A56ED">
              <w:rPr>
                <w:rFonts w:ascii="Roboto" w:hAnsi="Roboto"/>
                <w:color w:val="202124"/>
                <w:sz w:val="24"/>
                <w:szCs w:val="24"/>
                <w:shd w:val="clear" w:color="auto" w:fill="FFFFFF"/>
                <w:vertAlign w:val="superscript"/>
              </w:rPr>
              <w:t>†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6FA8E9F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63652073" w14:textId="77777777" w:rsidTr="005D6CC7">
        <w:tc>
          <w:tcPr>
            <w:tcW w:w="1538" w:type="pct"/>
            <w:vAlign w:val="bottom"/>
          </w:tcPr>
          <w:p w14:paraId="4432348C" w14:textId="68073347" w:rsidR="00650259" w:rsidRPr="00846B76" w:rsidRDefault="007F44B6" w:rsidP="005D6CC7">
            <w:r>
              <w:t>Quantity</w:t>
            </w:r>
          </w:p>
        </w:tc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516B686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33D8B822" w14:textId="77777777" w:rsidTr="005D6CC7">
        <w:sdt>
          <w:sdtPr>
            <w:id w:val="461695491"/>
            <w:placeholder>
              <w:docPart w:val="924A07C52CD75E4C8A97BCEDF209C7D1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399AB997" w14:textId="77777777" w:rsidR="00650259" w:rsidRDefault="005D6CC7" w:rsidP="005D6CC7">
                <w:r w:rsidRPr="005D6CC7">
                  <w:t>Submitted by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7FCE9936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3812CE1A" w14:textId="77777777" w:rsidTr="005D6CC7">
        <w:sdt>
          <w:sdtPr>
            <w:id w:val="-919250154"/>
            <w:placeholder>
              <w:docPart w:val="E3C119BB8E5A6B43A78F86162DB9F7EF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1C1CD296" w14:textId="77777777" w:rsidR="00650259" w:rsidRPr="00846B76" w:rsidRDefault="005D6CC7" w:rsidP="005D6CC7">
                <w:r w:rsidRPr="005D6CC7">
                  <w:t>Phone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18C77CFE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138A65E4" w14:textId="77777777" w:rsidTr="005D6CC7">
        <w:sdt>
          <w:sdtPr>
            <w:id w:val="-322891068"/>
            <w:placeholder>
              <w:docPart w:val="E127AA381D1D71498320BEB10E97755B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44798D44" w14:textId="77777777" w:rsidR="00650259" w:rsidRPr="00846B76" w:rsidRDefault="005D6CC7" w:rsidP="005D6CC7">
                <w:r w:rsidRPr="005D6CC7">
                  <w:t>Email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062D5108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496CCE99" w14:textId="77777777" w:rsidTr="005D6CC7">
        <w:sdt>
          <w:sdtPr>
            <w:id w:val="-161320991"/>
            <w:placeholder>
              <w:docPart w:val="53F6B962A9872B4AB08CE86905B4CF87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3F73A855" w14:textId="77777777" w:rsidR="00650259" w:rsidRPr="00846B76" w:rsidRDefault="005D6CC7" w:rsidP="005D6CC7">
                <w:r w:rsidRPr="005D6CC7">
                  <w:t>Send Check to (name)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530D89D0" w14:textId="77777777" w:rsidR="00650259" w:rsidRPr="00846B76" w:rsidRDefault="00650259" w:rsidP="005D6CC7">
            <w:pPr>
              <w:spacing w:before="120"/>
            </w:pPr>
          </w:p>
        </w:tc>
      </w:tr>
      <w:tr w:rsidR="00650259" w:rsidRPr="00846B76" w14:paraId="2304330B" w14:textId="77777777" w:rsidTr="005D6CC7">
        <w:sdt>
          <w:sdtPr>
            <w:id w:val="-1800907052"/>
            <w:placeholder>
              <w:docPart w:val="F5E0FED2CC927946AC58B3AAE1CE883D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6E3E9BD8" w14:textId="77777777" w:rsidR="00650259" w:rsidRPr="00846B76" w:rsidRDefault="005D6CC7" w:rsidP="005D6CC7">
                <w:r w:rsidRPr="005D6CC7">
                  <w:t>Address</w:t>
                </w:r>
              </w:p>
            </w:tc>
          </w:sdtContent>
        </w:sdt>
        <w:tc>
          <w:tcPr>
            <w:tcW w:w="3462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EDAC9F" w14:textId="77777777" w:rsidR="00650259" w:rsidRPr="00846B76" w:rsidRDefault="00650259" w:rsidP="005D6CC7">
            <w:pPr>
              <w:spacing w:before="120"/>
            </w:pPr>
          </w:p>
        </w:tc>
      </w:tr>
      <w:tr w:rsidR="00806FF3" w:rsidRPr="00846B76" w14:paraId="55863F0C" w14:textId="77777777" w:rsidTr="005D6CC7">
        <w:sdt>
          <w:sdtPr>
            <w:id w:val="-812094125"/>
            <w:placeholder>
              <w:docPart w:val="B01611E7C3DC4F41944D4284FA9A3FAD"/>
            </w:placeholder>
            <w:temporary/>
            <w:showingPlcHdr/>
            <w15:appearance w15:val="hidden"/>
          </w:sdtPr>
          <w:sdtContent>
            <w:tc>
              <w:tcPr>
                <w:tcW w:w="1538" w:type="pct"/>
                <w:vAlign w:val="bottom"/>
              </w:tcPr>
              <w:p w14:paraId="7326FA65" w14:textId="77777777" w:rsidR="00806FF3" w:rsidRPr="00846B76" w:rsidRDefault="005D6CC7" w:rsidP="005D6CC7">
                <w:r w:rsidRPr="005D6CC7">
                  <w:t>City/State/Zip</w:t>
                </w:r>
              </w:p>
            </w:tc>
          </w:sdtContent>
        </w:sdt>
        <w:tc>
          <w:tcPr>
            <w:tcW w:w="3462" w:type="pct"/>
            <w:tcBorders>
              <w:bottom w:val="single" w:sz="4" w:space="0" w:color="auto"/>
            </w:tcBorders>
            <w:vAlign w:val="bottom"/>
          </w:tcPr>
          <w:p w14:paraId="3960E6E2" w14:textId="77777777" w:rsidR="00806FF3" w:rsidRPr="00846B76" w:rsidRDefault="00806FF3" w:rsidP="005D6CC7">
            <w:pPr>
              <w:spacing w:before="120"/>
            </w:pPr>
          </w:p>
        </w:tc>
      </w:tr>
    </w:tbl>
    <w:p w14:paraId="1A2D8C20" w14:textId="77777777" w:rsidR="00806FF3" w:rsidRDefault="00806FF3" w:rsidP="0073326A">
      <w:pPr>
        <w:spacing w:after="0"/>
      </w:pPr>
    </w:p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61"/>
        <w:gridCol w:w="359"/>
        <w:gridCol w:w="2340"/>
      </w:tblGrid>
      <w:tr w:rsidR="00806FF3" w:rsidRPr="00846B76" w14:paraId="5C15A5B9" w14:textId="77777777" w:rsidTr="005D6CC7">
        <w:tc>
          <w:tcPr>
            <w:tcW w:w="3558" w:type="pct"/>
            <w:vAlign w:val="bottom"/>
          </w:tcPr>
          <w:p w14:paraId="60655627" w14:textId="7E0F03B6" w:rsidR="00806FF3" w:rsidRPr="00846B76" w:rsidRDefault="0030197F" w:rsidP="005D6CC7">
            <w:r>
              <w:t>Description of Purchase(s)</w:t>
            </w:r>
          </w:p>
        </w:tc>
        <w:tc>
          <w:tcPr>
            <w:tcW w:w="192" w:type="pct"/>
          </w:tcPr>
          <w:p w14:paraId="2AA70EA7" w14:textId="77777777" w:rsidR="00806FF3" w:rsidRPr="00846B76" w:rsidRDefault="00806FF3" w:rsidP="00806FF3">
            <w:pPr>
              <w:spacing w:before="240"/>
            </w:pPr>
          </w:p>
        </w:tc>
        <w:sdt>
          <w:sdtPr>
            <w:id w:val="-1960097559"/>
            <w:placeholder>
              <w:docPart w:val="C5EFE56D9B6AC046BD30B4182B22DFF3"/>
            </w:placeholder>
            <w:temporary/>
            <w:showingPlcHdr/>
            <w15:appearance w15:val="hidden"/>
          </w:sdtPr>
          <w:sdtContent>
            <w:tc>
              <w:tcPr>
                <w:tcW w:w="1250" w:type="pct"/>
                <w:vAlign w:val="bottom"/>
              </w:tcPr>
              <w:p w14:paraId="65E9F981" w14:textId="77777777" w:rsidR="00806FF3" w:rsidRPr="00846B76" w:rsidRDefault="005D6CC7" w:rsidP="005D6CC7">
                <w:pPr>
                  <w:jc w:val="right"/>
                </w:pPr>
                <w:r w:rsidRPr="005D6CC7">
                  <w:t>Amount</w:t>
                </w:r>
              </w:p>
            </w:tc>
          </w:sdtContent>
        </w:sdt>
      </w:tr>
      <w:tr w:rsidR="00806FF3" w:rsidRPr="00846B76" w14:paraId="6653179D" w14:textId="77777777" w:rsidTr="00806FF3">
        <w:tc>
          <w:tcPr>
            <w:tcW w:w="3558" w:type="pct"/>
            <w:tcBorders>
              <w:bottom w:val="single" w:sz="4" w:space="0" w:color="auto"/>
            </w:tcBorders>
          </w:tcPr>
          <w:p w14:paraId="45839E92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6567243F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bottom w:val="single" w:sz="4" w:space="0" w:color="auto"/>
            </w:tcBorders>
          </w:tcPr>
          <w:p w14:paraId="40E68397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6126D52B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1CBDC11F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36A688FF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DE26419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18C3FF67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29CCB467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2D31AED5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660CEBEE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51DF4E1C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3EC3F135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7E0944AF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449CE3E3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776D71D2" w14:textId="77777777" w:rsidTr="00806FF3">
        <w:tc>
          <w:tcPr>
            <w:tcW w:w="3558" w:type="pct"/>
            <w:tcBorders>
              <w:top w:val="single" w:sz="4" w:space="0" w:color="auto"/>
              <w:bottom w:val="single" w:sz="4" w:space="0" w:color="auto"/>
            </w:tcBorders>
          </w:tcPr>
          <w:p w14:paraId="7EC46F6B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92" w:type="pct"/>
          </w:tcPr>
          <w:p w14:paraId="50F3679D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24DAC2BC" w14:textId="77777777" w:rsidR="00806FF3" w:rsidRPr="00846B76" w:rsidRDefault="00806FF3" w:rsidP="00806FF3">
            <w:pPr>
              <w:spacing w:before="120"/>
            </w:pPr>
          </w:p>
        </w:tc>
      </w:tr>
      <w:tr w:rsidR="00806FF3" w:rsidRPr="00846B76" w14:paraId="096DBAD7" w14:textId="77777777" w:rsidTr="00C72268">
        <w:sdt>
          <w:sdtPr>
            <w:id w:val="-1349872469"/>
            <w:placeholder>
              <w:docPart w:val="3049D4A4763CDB4387DD5FD608F7844A"/>
            </w:placeholder>
            <w:temporary/>
            <w:showingPlcHdr/>
            <w15:appearance w15:val="hidden"/>
          </w:sdtPr>
          <w:sdtContent>
            <w:tc>
              <w:tcPr>
                <w:tcW w:w="3558" w:type="pct"/>
                <w:tcBorders>
                  <w:top w:val="single" w:sz="4" w:space="0" w:color="auto"/>
                </w:tcBorders>
                <w:vAlign w:val="bottom"/>
              </w:tcPr>
              <w:p w14:paraId="3CB48917" w14:textId="77777777" w:rsidR="00806FF3" w:rsidRPr="00846B76" w:rsidRDefault="00C72268" w:rsidP="00C72268">
                <w:pPr>
                  <w:jc w:val="right"/>
                </w:pPr>
                <w:r w:rsidRPr="00C72268">
                  <w:t>Total</w:t>
                </w:r>
              </w:p>
            </w:tc>
          </w:sdtContent>
        </w:sdt>
        <w:tc>
          <w:tcPr>
            <w:tcW w:w="192" w:type="pct"/>
          </w:tcPr>
          <w:p w14:paraId="74FBFE4F" w14:textId="77777777" w:rsidR="00806FF3" w:rsidRPr="00846B76" w:rsidRDefault="00806FF3" w:rsidP="00806FF3">
            <w:pPr>
              <w:spacing w:before="120"/>
            </w:pPr>
          </w:p>
        </w:tc>
        <w:tc>
          <w:tcPr>
            <w:tcW w:w="1250" w:type="pct"/>
            <w:tcBorders>
              <w:top w:val="single" w:sz="4" w:space="0" w:color="auto"/>
              <w:bottom w:val="single" w:sz="4" w:space="0" w:color="auto"/>
            </w:tcBorders>
          </w:tcPr>
          <w:p w14:paraId="02581D6E" w14:textId="77777777" w:rsidR="00806FF3" w:rsidRPr="00846B76" w:rsidRDefault="00806FF3" w:rsidP="00806FF3">
            <w:pPr>
              <w:spacing w:before="120"/>
            </w:pPr>
          </w:p>
        </w:tc>
      </w:tr>
    </w:tbl>
    <w:p w14:paraId="51A56E39" w14:textId="77777777" w:rsidR="00806FF3" w:rsidRPr="00732B16" w:rsidRDefault="00806FF3" w:rsidP="0073326A">
      <w:pPr>
        <w:spacing w:after="0"/>
        <w:rPr>
          <w:sz w:val="22"/>
        </w:rPr>
      </w:pPr>
    </w:p>
    <w:tbl>
      <w:tblPr>
        <w:tblStyle w:val="TableGrid"/>
        <w:tblW w:w="5000" w:type="pct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62"/>
        <w:gridCol w:w="189"/>
        <w:gridCol w:w="1412"/>
        <w:gridCol w:w="1138"/>
        <w:gridCol w:w="1938"/>
        <w:gridCol w:w="896"/>
        <w:gridCol w:w="1795"/>
      </w:tblGrid>
      <w:tr w:rsidR="00B160CA" w:rsidRPr="00846B76" w14:paraId="6EB5788F" w14:textId="77777777" w:rsidTr="005D6CC7">
        <w:sdt>
          <w:sdtPr>
            <w:id w:val="1643931893"/>
            <w:placeholder>
              <w:docPart w:val="8AF897866B8A1D489E1D6CFC729DD2C2"/>
            </w:placeholder>
            <w:temporary/>
            <w:showingPlcHdr/>
            <w15:appearance w15:val="hidden"/>
          </w:sdtPr>
          <w:sdtContent>
            <w:tc>
              <w:tcPr>
                <w:tcW w:w="5000" w:type="pct"/>
                <w:gridSpan w:val="7"/>
                <w:shd w:val="clear" w:color="auto" w:fill="731F1C" w:themeFill="accent5"/>
                <w:vAlign w:val="center"/>
              </w:tcPr>
              <w:p w14:paraId="5282604E" w14:textId="77777777" w:rsidR="00B160CA" w:rsidRPr="005D6CC7" w:rsidRDefault="005D6CC7" w:rsidP="005D6CC7">
                <w:pPr>
                  <w:pStyle w:val="Heading1"/>
                  <w:outlineLvl w:val="0"/>
                </w:pPr>
                <w:r w:rsidRPr="005D6CC7">
                  <w:t>Treasurer Use Only</w:t>
                </w:r>
              </w:p>
            </w:tc>
          </w:sdtContent>
        </w:sdt>
      </w:tr>
      <w:tr w:rsidR="00B160CA" w:rsidRPr="00846B76" w14:paraId="193C9D8E" w14:textId="77777777" w:rsidTr="005D6CC7">
        <w:sdt>
          <w:sdtPr>
            <w:id w:val="1753941409"/>
            <w:placeholder>
              <w:docPart w:val="EA83FFFC71C1024EA67F547888A858BD"/>
            </w:placeholder>
            <w:temporary/>
            <w:showingPlcHdr/>
            <w15:appearance w15:val="hidden"/>
          </w:sdtPr>
          <w:sdtContent>
            <w:tc>
              <w:tcPr>
                <w:tcW w:w="1052" w:type="pct"/>
                <w:vAlign w:val="bottom"/>
              </w:tcPr>
              <w:p w14:paraId="42DEF930" w14:textId="77777777" w:rsidR="00B160CA" w:rsidRPr="00846B76" w:rsidRDefault="005D6CC7" w:rsidP="005D6CC7">
                <w:r w:rsidRPr="005D6CC7">
                  <w:t>Check Number</w:t>
                </w:r>
              </w:p>
            </w:tc>
          </w:sdtContent>
        </w:sdt>
        <w:tc>
          <w:tcPr>
            <w:tcW w:w="859" w:type="pct"/>
            <w:gridSpan w:val="2"/>
            <w:tcBorders>
              <w:top w:val="nil"/>
              <w:bottom w:val="single" w:sz="2" w:space="0" w:color="auto"/>
            </w:tcBorders>
            <w:vAlign w:val="bottom"/>
          </w:tcPr>
          <w:p w14:paraId="7F0A8E5C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1513030952"/>
            <w:placeholder>
              <w:docPart w:val="A592006614E82441BE9F7CD9329ED826"/>
            </w:placeholder>
            <w:temporary/>
            <w:showingPlcHdr/>
            <w15:appearance w15:val="hidden"/>
          </w:sdtPr>
          <w:sdtContent>
            <w:tc>
              <w:tcPr>
                <w:tcW w:w="608" w:type="pct"/>
                <w:vAlign w:val="bottom"/>
              </w:tcPr>
              <w:p w14:paraId="53045D27" w14:textId="77777777" w:rsidR="00B160CA" w:rsidRPr="00846B76" w:rsidRDefault="005D6CC7" w:rsidP="005D6CC7">
                <w:r w:rsidRPr="005D6CC7">
                  <w:t>Amount</w:t>
                </w:r>
              </w:p>
            </w:tc>
          </w:sdtContent>
        </w:sdt>
        <w:tc>
          <w:tcPr>
            <w:tcW w:w="1039" w:type="pct"/>
            <w:tcBorders>
              <w:top w:val="nil"/>
              <w:bottom w:val="single" w:sz="2" w:space="0" w:color="auto"/>
            </w:tcBorders>
            <w:vAlign w:val="bottom"/>
          </w:tcPr>
          <w:p w14:paraId="69767336" w14:textId="77777777" w:rsidR="00B160CA" w:rsidRPr="00846B76" w:rsidRDefault="00B160CA" w:rsidP="005D6CC7">
            <w:pPr>
              <w:spacing w:before="240"/>
            </w:pPr>
          </w:p>
        </w:tc>
        <w:sdt>
          <w:sdtPr>
            <w:id w:val="-1183045000"/>
            <w:placeholder>
              <w:docPart w:val="F0DCBFE9C9B8FE4386AB8694E4152DDC"/>
            </w:placeholder>
            <w:temporary/>
            <w:showingPlcHdr/>
            <w15:appearance w15:val="hidden"/>
          </w:sdtPr>
          <w:sdtContent>
            <w:tc>
              <w:tcPr>
                <w:tcW w:w="480" w:type="pct"/>
                <w:vAlign w:val="bottom"/>
              </w:tcPr>
              <w:p w14:paraId="002EDADA" w14:textId="77777777" w:rsidR="00B160CA" w:rsidRPr="00846B76" w:rsidRDefault="005D6CC7" w:rsidP="005D6CC7">
                <w:r w:rsidRPr="005D6CC7">
                  <w:t>Date</w:t>
                </w:r>
              </w:p>
            </w:tc>
          </w:sdtContent>
        </w:sdt>
        <w:tc>
          <w:tcPr>
            <w:tcW w:w="962" w:type="pct"/>
            <w:tcBorders>
              <w:top w:val="nil"/>
              <w:bottom w:val="single" w:sz="2" w:space="0" w:color="auto"/>
            </w:tcBorders>
            <w:vAlign w:val="bottom"/>
          </w:tcPr>
          <w:p w14:paraId="208E96D1" w14:textId="77777777" w:rsidR="00B160CA" w:rsidRPr="00846B76" w:rsidRDefault="00B160CA" w:rsidP="005D6CC7">
            <w:pPr>
              <w:spacing w:before="240"/>
            </w:pPr>
          </w:p>
        </w:tc>
      </w:tr>
      <w:tr w:rsidR="00B160CA" w:rsidRPr="00846B76" w14:paraId="70C20662" w14:textId="77777777" w:rsidTr="005D6CC7">
        <w:sdt>
          <w:sdtPr>
            <w:id w:val="1330795787"/>
            <w:placeholder>
              <w:docPart w:val="AA0DF2A8EBED1B4FAAE97392126EE440"/>
            </w:placeholder>
            <w:temporary/>
            <w:showingPlcHdr/>
            <w15:appearance w15:val="hidden"/>
          </w:sdtPr>
          <w:sdtContent>
            <w:tc>
              <w:tcPr>
                <w:tcW w:w="1154" w:type="pct"/>
                <w:gridSpan w:val="2"/>
                <w:vAlign w:val="bottom"/>
              </w:tcPr>
              <w:p w14:paraId="45751957" w14:textId="77777777" w:rsidR="00B160CA" w:rsidRPr="00B160CA" w:rsidRDefault="005D6CC7" w:rsidP="005D6CC7">
                <w:r w:rsidRPr="005D6CC7">
                  <w:t>Budget Category</w:t>
                </w:r>
              </w:p>
            </w:tc>
          </w:sdtContent>
        </w:sdt>
        <w:tc>
          <w:tcPr>
            <w:tcW w:w="3846" w:type="pct"/>
            <w:gridSpan w:val="5"/>
            <w:tcBorders>
              <w:top w:val="nil"/>
              <w:bottom w:val="single" w:sz="2" w:space="0" w:color="auto"/>
            </w:tcBorders>
            <w:vAlign w:val="bottom"/>
          </w:tcPr>
          <w:p w14:paraId="385A06C2" w14:textId="77777777" w:rsidR="00B160CA" w:rsidRDefault="00B160CA" w:rsidP="005D6CC7">
            <w:pPr>
              <w:spacing w:before="240"/>
            </w:pPr>
          </w:p>
        </w:tc>
      </w:tr>
      <w:tr w:rsidR="00B160CA" w:rsidRPr="00B160CA" w14:paraId="3DFEB13F" w14:textId="77777777" w:rsidTr="005D6CC7">
        <w:tc>
          <w:tcPr>
            <w:tcW w:w="1154" w:type="pct"/>
            <w:gridSpan w:val="2"/>
            <w:vAlign w:val="bottom"/>
          </w:tcPr>
          <w:p w14:paraId="5E7BC97F" w14:textId="77777777" w:rsidR="00B160CA" w:rsidRPr="00B160CA" w:rsidRDefault="00B160CA" w:rsidP="005D6CC7">
            <w:pPr>
              <w:rPr>
                <w:sz w:val="22"/>
              </w:rPr>
            </w:pPr>
          </w:p>
        </w:tc>
        <w:tc>
          <w:tcPr>
            <w:tcW w:w="3846" w:type="pct"/>
            <w:gridSpan w:val="5"/>
            <w:tcBorders>
              <w:top w:val="single" w:sz="2" w:space="0" w:color="auto"/>
              <w:bottom w:val="double" w:sz="4" w:space="0" w:color="auto"/>
            </w:tcBorders>
            <w:vAlign w:val="bottom"/>
          </w:tcPr>
          <w:p w14:paraId="4DEDFC8E" w14:textId="77777777" w:rsidR="00B160CA" w:rsidRPr="00B160CA" w:rsidRDefault="00B160CA" w:rsidP="005D6CC7">
            <w:pPr>
              <w:rPr>
                <w:sz w:val="22"/>
              </w:rPr>
            </w:pPr>
          </w:p>
        </w:tc>
      </w:tr>
    </w:tbl>
    <w:p w14:paraId="26814676" w14:textId="04F1407A" w:rsidR="005A56ED" w:rsidRPr="005A56ED" w:rsidRDefault="005A56ED" w:rsidP="00E677FE">
      <w:pPr>
        <w:spacing w:after="0"/>
        <w:rPr>
          <w:sz w:val="8"/>
          <w:szCs w:val="11"/>
        </w:rPr>
      </w:pPr>
      <w:r w:rsidRPr="005A56ED">
        <w:rPr>
          <w:rFonts w:ascii="Roboto" w:hAnsi="Roboto"/>
          <w:color w:val="202124"/>
          <w:sz w:val="20"/>
          <w:szCs w:val="20"/>
          <w:shd w:val="clear" w:color="auto" w:fill="FFFFFF"/>
          <w:vertAlign w:val="superscript"/>
        </w:rPr>
        <w:t>†</w:t>
      </w:r>
      <w:r w:rsidRPr="005A56ED">
        <w:rPr>
          <w:rFonts w:ascii="Roboto" w:hAnsi="Roboto"/>
          <w:color w:val="202124"/>
          <w:sz w:val="18"/>
          <w:szCs w:val="18"/>
          <w:shd w:val="clear" w:color="auto" w:fill="FFFFFF"/>
        </w:rPr>
        <w:t xml:space="preserve">Please refer to the accompanying Budget Categories list for the </w:t>
      </w:r>
      <w:proofErr w:type="gramStart"/>
      <w:r w:rsidRPr="005A56ED">
        <w:rPr>
          <w:rFonts w:ascii="Roboto" w:hAnsi="Roboto"/>
          <w:color w:val="202124"/>
          <w:sz w:val="18"/>
          <w:szCs w:val="18"/>
          <w:shd w:val="clear" w:color="auto" w:fill="FFFFFF"/>
        </w:rPr>
        <w:t>most commonly used</w:t>
      </w:r>
      <w:proofErr w:type="gramEnd"/>
      <w:r w:rsidRPr="005A56ED">
        <w:rPr>
          <w:rFonts w:ascii="Roboto" w:hAnsi="Roboto"/>
          <w:color w:val="202124"/>
          <w:sz w:val="18"/>
          <w:szCs w:val="18"/>
          <w:shd w:val="clear" w:color="auto" w:fill="FFFFFF"/>
        </w:rPr>
        <w:t xml:space="preserve"> categories. Contact the Treasurer if you have any questions.</w:t>
      </w:r>
    </w:p>
    <w:sectPr w:rsidR="005A56ED" w:rsidRPr="005A56ED" w:rsidSect="0073326A">
      <w:headerReference w:type="default" r:id="rId11"/>
      <w:footerReference w:type="default" r:id="rId12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ED804" w14:textId="77777777" w:rsidR="00B77B18" w:rsidRDefault="00B77B18" w:rsidP="00650259">
      <w:pPr>
        <w:spacing w:after="0" w:line="240" w:lineRule="auto"/>
      </w:pPr>
      <w:r>
        <w:separator/>
      </w:r>
    </w:p>
  </w:endnote>
  <w:endnote w:type="continuationSeparator" w:id="0">
    <w:p w14:paraId="4FF4D79E" w14:textId="77777777" w:rsidR="00B77B18" w:rsidRDefault="00B77B18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1FDDC3D-1204-A846-A884-A13739DD9318}"/>
    <w:embedBold r:id="rId2" w:fontKey="{A4366BAD-A8EA-A247-BC53-B6878D027979}"/>
    <w:embedItalic r:id="rId3" w:fontKey="{A935E37A-681A-7949-AC46-F977BD1FD712}"/>
    <w:embedBoldItalic r:id="rId4" w:fontKey="{4EDCBB7F-B9C0-C942-8B96-B2592332C83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C8B5AC04-BD5E-2547-8142-2B8C19796D98}"/>
    <w:embedBold r:id="rId6" w:fontKey="{0E9081DF-7D74-6344-9C8A-CE7DAE5D698E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7" w:fontKey="{0CE0F591-A360-FE4F-BBDE-FF780A80C8F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65B71FF5-D787-3F4B-A629-93D03C6AA6AE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E388BFFA-1F3E-A748-A0AD-3B4572CCC5C7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0" w:fontKey="{BE7B737F-381E-FD4F-8AFE-DD8B9ED0C806}"/>
    <w:embedBold r:id="rId11" w:fontKey="{551FBEDF-A639-D845-BC77-C58B0E29601B}"/>
    <w:embedItalic r:id="rId12" w:fontKey="{EE871E21-6A56-DB4C-8714-F1A9BB9FA943}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  <w:embedRegular r:id="rId13" w:fontKey="{5F4799DB-C975-994F-A48D-53385DD1F5DB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4" w:fontKey="{465DCB30-90E2-B841-BEB2-845F51FCE5B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4C95C" w14:textId="2C85D988" w:rsidR="0073326A" w:rsidRPr="00C3630F" w:rsidRDefault="00C3630F" w:rsidP="00C3630F">
    <w:pPr>
      <w:pStyle w:val="Footer"/>
    </w:pPr>
    <w:r>
      <w:t>ROCKVILLE SISTER CITIES CORPORATION ©2022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37F10" w14:textId="77777777" w:rsidR="00B77B18" w:rsidRDefault="00B77B18" w:rsidP="00650259">
      <w:pPr>
        <w:spacing w:after="0" w:line="240" w:lineRule="auto"/>
      </w:pPr>
      <w:r>
        <w:separator/>
      </w:r>
    </w:p>
  </w:footnote>
  <w:footnote w:type="continuationSeparator" w:id="0">
    <w:p w14:paraId="740CF807" w14:textId="77777777" w:rsidR="00B77B18" w:rsidRDefault="00B77B18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496"/>
      <w:gridCol w:w="7864"/>
    </w:tblGrid>
    <w:tr w:rsidR="00C3630F" w:rsidRPr="00713D1C" w14:paraId="37D6B17C" w14:textId="77777777" w:rsidTr="00335230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3BA99EDB" w14:textId="523CCAD4" w:rsidR="00576892" w:rsidRPr="00C3630F" w:rsidRDefault="00C3630F" w:rsidP="00C3630F">
          <w:r>
            <w:fldChar w:fldCharType="begin"/>
          </w:r>
          <w:r>
            <w:instrText xml:space="preserve"> INCLUDEPICTURE "https://ci5.googleusercontent.com/proxy/YqDWGAKVK8ttjmLg7drNnbtTvkNvL-x9YTJo4FLVlrY7_Ng1WLhLPd3lr6YvSMSbBF7uR41MJwPXD04gHE16alx2LnPpSuAGVWX7ARgO6un2c2P8FuKKUg3PIPcKMKol2NEfi0ckvngr0m7CbvPfX95Am9tY211strcvRaem5QerW-xDPg0QwC58r6_3At0dgmx6QRzS=s0-d-e1-ft#http://www.rockvillesistercities.org/wp/wp-content/uploads/2021/11/Rockville_Sister_Cities_Corporation_Logo_New-e1637027485546.png" \* MERGEFORMATINET </w:instrText>
          </w:r>
          <w:r>
            <w:fldChar w:fldCharType="separate"/>
          </w:r>
          <w:r>
            <w:rPr>
              <w:noProof/>
            </w:rPr>
            <w:drawing>
              <wp:inline distT="0" distB="0" distL="0" distR="0" wp14:anchorId="228D8EFD" wp14:editId="197D5639">
                <wp:extent cx="808075" cy="808075"/>
                <wp:effectExtent l="0" t="0" r="5080" b="508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34283" cy="8342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fldChar w:fldCharType="end"/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20A75048" w14:textId="77777777" w:rsidR="007043DC" w:rsidRPr="007043DC" w:rsidRDefault="007043DC" w:rsidP="007043DC">
          <w:pPr>
            <w:pStyle w:val="Header"/>
            <w:jc w:val="center"/>
            <w:rPr>
              <w:sz w:val="40"/>
              <w:szCs w:val="22"/>
            </w:rPr>
          </w:pPr>
          <w:r w:rsidRPr="007043DC">
            <w:rPr>
              <w:sz w:val="40"/>
              <w:szCs w:val="22"/>
            </w:rPr>
            <w:t>ROCKVILLE SISTER CITIES CORPORATION</w:t>
          </w:r>
        </w:p>
        <w:p w14:paraId="75401E48" w14:textId="35307FE5" w:rsidR="00576892" w:rsidRPr="00732B16" w:rsidRDefault="007043DC" w:rsidP="007043DC">
          <w:pPr>
            <w:pStyle w:val="Header"/>
            <w:jc w:val="center"/>
          </w:pPr>
          <w:r w:rsidRPr="007043DC">
            <w:rPr>
              <w:sz w:val="40"/>
              <w:szCs w:val="22"/>
            </w:rPr>
            <w:t>EXPENSE REIMBURSEMENT FORM</w:t>
          </w:r>
        </w:p>
      </w:tc>
    </w:tr>
  </w:tbl>
  <w:p w14:paraId="4263A94E" w14:textId="77777777" w:rsidR="00650259" w:rsidRDefault="00650259" w:rsidP="00713D1C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419058704">
    <w:abstractNumId w:val="11"/>
  </w:num>
  <w:num w:numId="2" w16cid:durableId="637881747">
    <w:abstractNumId w:val="7"/>
  </w:num>
  <w:num w:numId="3" w16cid:durableId="339626407">
    <w:abstractNumId w:val="15"/>
  </w:num>
  <w:num w:numId="4" w16cid:durableId="938950294">
    <w:abstractNumId w:val="12"/>
  </w:num>
  <w:num w:numId="5" w16cid:durableId="1247112722">
    <w:abstractNumId w:val="13"/>
  </w:num>
  <w:num w:numId="6" w16cid:durableId="20211447">
    <w:abstractNumId w:val="19"/>
  </w:num>
  <w:num w:numId="7" w16cid:durableId="592006917">
    <w:abstractNumId w:val="6"/>
  </w:num>
  <w:num w:numId="8" w16cid:durableId="1092430711">
    <w:abstractNumId w:val="10"/>
  </w:num>
  <w:num w:numId="9" w16cid:durableId="1122073027">
    <w:abstractNumId w:val="17"/>
  </w:num>
  <w:num w:numId="10" w16cid:durableId="948707368">
    <w:abstractNumId w:val="1"/>
  </w:num>
  <w:num w:numId="11" w16cid:durableId="709307250">
    <w:abstractNumId w:val="5"/>
  </w:num>
  <w:num w:numId="12" w16cid:durableId="111555132">
    <w:abstractNumId w:val="0"/>
  </w:num>
  <w:num w:numId="13" w16cid:durableId="129787778">
    <w:abstractNumId w:val="2"/>
  </w:num>
  <w:num w:numId="14" w16cid:durableId="1123117494">
    <w:abstractNumId w:val="9"/>
  </w:num>
  <w:num w:numId="15" w16cid:durableId="1848863353">
    <w:abstractNumId w:val="8"/>
  </w:num>
  <w:num w:numId="16" w16cid:durableId="510922711">
    <w:abstractNumId w:val="16"/>
  </w:num>
  <w:num w:numId="17" w16cid:durableId="56980732">
    <w:abstractNumId w:val="3"/>
  </w:num>
  <w:num w:numId="18" w16cid:durableId="1794713620">
    <w:abstractNumId w:val="21"/>
  </w:num>
  <w:num w:numId="19" w16cid:durableId="377706914">
    <w:abstractNumId w:val="18"/>
  </w:num>
  <w:num w:numId="20" w16cid:durableId="222062326">
    <w:abstractNumId w:val="14"/>
  </w:num>
  <w:num w:numId="21" w16cid:durableId="605699598">
    <w:abstractNumId w:val="20"/>
  </w:num>
  <w:num w:numId="22" w16cid:durableId="1026447446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43DC"/>
    <w:rsid w:val="00052382"/>
    <w:rsid w:val="0006568A"/>
    <w:rsid w:val="00076F0F"/>
    <w:rsid w:val="00084253"/>
    <w:rsid w:val="00097520"/>
    <w:rsid w:val="000B0AAD"/>
    <w:rsid w:val="000D1F49"/>
    <w:rsid w:val="001727CA"/>
    <w:rsid w:val="001C54E4"/>
    <w:rsid w:val="00290F5E"/>
    <w:rsid w:val="002C56E6"/>
    <w:rsid w:val="0030197F"/>
    <w:rsid w:val="00335230"/>
    <w:rsid w:val="00361E11"/>
    <w:rsid w:val="003669BC"/>
    <w:rsid w:val="003B4744"/>
    <w:rsid w:val="003F0847"/>
    <w:rsid w:val="003F55D9"/>
    <w:rsid w:val="0040090B"/>
    <w:rsid w:val="0046302A"/>
    <w:rsid w:val="00487D2D"/>
    <w:rsid w:val="004D5D62"/>
    <w:rsid w:val="005112D0"/>
    <w:rsid w:val="00577E06"/>
    <w:rsid w:val="005A3BF7"/>
    <w:rsid w:val="005A56ED"/>
    <w:rsid w:val="005D6CC7"/>
    <w:rsid w:val="005F2035"/>
    <w:rsid w:val="005F7990"/>
    <w:rsid w:val="0063739C"/>
    <w:rsid w:val="00650259"/>
    <w:rsid w:val="00651C81"/>
    <w:rsid w:val="006E62D8"/>
    <w:rsid w:val="007043DC"/>
    <w:rsid w:val="00713D1C"/>
    <w:rsid w:val="00732B16"/>
    <w:rsid w:val="0073326A"/>
    <w:rsid w:val="00770F25"/>
    <w:rsid w:val="007A35A8"/>
    <w:rsid w:val="007B0A85"/>
    <w:rsid w:val="007C2672"/>
    <w:rsid w:val="007C6A52"/>
    <w:rsid w:val="007F44B6"/>
    <w:rsid w:val="00806FF3"/>
    <w:rsid w:val="0082043E"/>
    <w:rsid w:val="008E203A"/>
    <w:rsid w:val="0091229C"/>
    <w:rsid w:val="00940E73"/>
    <w:rsid w:val="00976D36"/>
    <w:rsid w:val="0098597D"/>
    <w:rsid w:val="009F619A"/>
    <w:rsid w:val="009F6DDE"/>
    <w:rsid w:val="00A370A8"/>
    <w:rsid w:val="00A51B9A"/>
    <w:rsid w:val="00A60442"/>
    <w:rsid w:val="00AB0BCC"/>
    <w:rsid w:val="00B160CA"/>
    <w:rsid w:val="00B77B18"/>
    <w:rsid w:val="00BD4753"/>
    <w:rsid w:val="00BD5CB1"/>
    <w:rsid w:val="00BE62EE"/>
    <w:rsid w:val="00C003BA"/>
    <w:rsid w:val="00C3630F"/>
    <w:rsid w:val="00C46878"/>
    <w:rsid w:val="00C72268"/>
    <w:rsid w:val="00CB4A51"/>
    <w:rsid w:val="00CD4532"/>
    <w:rsid w:val="00CD47B0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CF52F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73326A"/>
  </w:style>
  <w:style w:type="paragraph" w:styleId="Heading1">
    <w:name w:val="heading 1"/>
    <w:basedOn w:val="Normal"/>
    <w:link w:val="Heading1Char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732B16"/>
    <w:rPr>
      <w:rFonts w:asciiTheme="majorHAnsi" w:hAnsiTheme="majorHAnsi"/>
      <w:b/>
      <w:color w:val="FFFFFF" w:themeColor="background1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51C81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51C8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Footer">
    <w:name w:val="footer"/>
    <w:basedOn w:val="Normal"/>
    <w:link w:val="FooterChar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3326A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51C8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51C8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rsid w:val="007043D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549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1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geoddgraphy@gmail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mckenzie72/Downloads/tf66940215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891200020499841B279FBE121858B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D2E9F5-26B7-7B43-915C-556E44D112F1}"/>
      </w:docPartPr>
      <w:docPartBody>
        <w:p w:rsidR="00443E26" w:rsidRDefault="002E4790">
          <w:pPr>
            <w:pStyle w:val="7891200020499841B279FBE121858B9A"/>
          </w:pPr>
          <w:r w:rsidRPr="005D6CC7">
            <w:t>Budget Category</w:t>
          </w:r>
        </w:p>
      </w:docPartBody>
    </w:docPart>
    <w:docPart>
      <w:docPartPr>
        <w:name w:val="924A07C52CD75E4C8A97BCEDF209C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0CF0D-5464-154B-9238-6EFF8A37DDC4}"/>
      </w:docPartPr>
      <w:docPartBody>
        <w:p w:rsidR="00443E26" w:rsidRDefault="002E4790">
          <w:pPr>
            <w:pStyle w:val="924A07C52CD75E4C8A97BCEDF209C7D1"/>
          </w:pPr>
          <w:r w:rsidRPr="005D6CC7">
            <w:t>Submitted by</w:t>
          </w:r>
        </w:p>
      </w:docPartBody>
    </w:docPart>
    <w:docPart>
      <w:docPartPr>
        <w:name w:val="E3C119BB8E5A6B43A78F86162DB9F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7FF92-7B0E-3542-8AD1-16FB512A87AD}"/>
      </w:docPartPr>
      <w:docPartBody>
        <w:p w:rsidR="00443E26" w:rsidRDefault="002E4790">
          <w:pPr>
            <w:pStyle w:val="E3C119BB8E5A6B43A78F86162DB9F7EF"/>
          </w:pPr>
          <w:r w:rsidRPr="005D6CC7">
            <w:t>Phone</w:t>
          </w:r>
        </w:p>
      </w:docPartBody>
    </w:docPart>
    <w:docPart>
      <w:docPartPr>
        <w:name w:val="E127AA381D1D71498320BEB10E977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F04B57-DDD8-EA41-A3C9-11653CFDAEEC}"/>
      </w:docPartPr>
      <w:docPartBody>
        <w:p w:rsidR="00443E26" w:rsidRDefault="002E4790">
          <w:pPr>
            <w:pStyle w:val="E127AA381D1D71498320BEB10E97755B"/>
          </w:pPr>
          <w:r w:rsidRPr="005D6CC7">
            <w:t>Email</w:t>
          </w:r>
        </w:p>
      </w:docPartBody>
    </w:docPart>
    <w:docPart>
      <w:docPartPr>
        <w:name w:val="53F6B962A9872B4AB08CE86905B4CF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17051-D432-3F42-97CA-822C051302E4}"/>
      </w:docPartPr>
      <w:docPartBody>
        <w:p w:rsidR="00443E26" w:rsidRDefault="002E4790">
          <w:pPr>
            <w:pStyle w:val="53F6B962A9872B4AB08CE86905B4CF87"/>
          </w:pPr>
          <w:r w:rsidRPr="005D6CC7">
            <w:t>Send Check to (name)</w:t>
          </w:r>
        </w:p>
      </w:docPartBody>
    </w:docPart>
    <w:docPart>
      <w:docPartPr>
        <w:name w:val="F5E0FED2CC927946AC58B3AAE1CE88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6F8AA4-B977-534A-87BB-6EEE8EB14B30}"/>
      </w:docPartPr>
      <w:docPartBody>
        <w:p w:rsidR="00443E26" w:rsidRDefault="002E4790">
          <w:pPr>
            <w:pStyle w:val="F5E0FED2CC927946AC58B3AAE1CE883D"/>
          </w:pPr>
          <w:r w:rsidRPr="005D6CC7">
            <w:t>Address</w:t>
          </w:r>
        </w:p>
      </w:docPartBody>
    </w:docPart>
    <w:docPart>
      <w:docPartPr>
        <w:name w:val="B01611E7C3DC4F41944D4284FA9A3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DBFF12-7F40-8248-927C-6F0E34A20590}"/>
      </w:docPartPr>
      <w:docPartBody>
        <w:p w:rsidR="00443E26" w:rsidRDefault="002E4790">
          <w:pPr>
            <w:pStyle w:val="B01611E7C3DC4F41944D4284FA9A3FAD"/>
          </w:pPr>
          <w:r w:rsidRPr="005D6CC7">
            <w:t>City/State/Zip</w:t>
          </w:r>
        </w:p>
      </w:docPartBody>
    </w:docPart>
    <w:docPart>
      <w:docPartPr>
        <w:name w:val="C5EFE56D9B6AC046BD30B4182B22DF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0741BD-F973-3646-B549-72EB3A515A86}"/>
      </w:docPartPr>
      <w:docPartBody>
        <w:p w:rsidR="00443E26" w:rsidRDefault="002E4790">
          <w:pPr>
            <w:pStyle w:val="C5EFE56D9B6AC046BD30B4182B22DFF3"/>
          </w:pPr>
          <w:r w:rsidRPr="005D6CC7">
            <w:t>Amount</w:t>
          </w:r>
        </w:p>
      </w:docPartBody>
    </w:docPart>
    <w:docPart>
      <w:docPartPr>
        <w:name w:val="3049D4A4763CDB4387DD5FD608F784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D3033E-9D65-EC4C-94BC-44A12E16BA72}"/>
      </w:docPartPr>
      <w:docPartBody>
        <w:p w:rsidR="00443E26" w:rsidRDefault="002E4790">
          <w:pPr>
            <w:pStyle w:val="3049D4A4763CDB4387DD5FD608F7844A"/>
          </w:pPr>
          <w:r w:rsidRPr="00C72268">
            <w:t>Total</w:t>
          </w:r>
        </w:p>
      </w:docPartBody>
    </w:docPart>
    <w:docPart>
      <w:docPartPr>
        <w:name w:val="8AF897866B8A1D489E1D6CFC729DD2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CED522-DAE9-5A4C-A23F-571AE75C7577}"/>
      </w:docPartPr>
      <w:docPartBody>
        <w:p w:rsidR="00443E26" w:rsidRDefault="002E4790">
          <w:pPr>
            <w:pStyle w:val="8AF897866B8A1D489E1D6CFC729DD2C2"/>
          </w:pPr>
          <w:r w:rsidRPr="005D6CC7">
            <w:t>Treasurer Use Only</w:t>
          </w:r>
        </w:p>
      </w:docPartBody>
    </w:docPart>
    <w:docPart>
      <w:docPartPr>
        <w:name w:val="EA83FFFC71C1024EA67F547888A858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2FA45-1BCF-0445-A61D-93D887626D01}"/>
      </w:docPartPr>
      <w:docPartBody>
        <w:p w:rsidR="00443E26" w:rsidRDefault="002E4790">
          <w:pPr>
            <w:pStyle w:val="EA83FFFC71C1024EA67F547888A858BD"/>
          </w:pPr>
          <w:r w:rsidRPr="005D6CC7">
            <w:t>Check Number</w:t>
          </w:r>
        </w:p>
      </w:docPartBody>
    </w:docPart>
    <w:docPart>
      <w:docPartPr>
        <w:name w:val="A592006614E82441BE9F7CD9329ED8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9C6E3C-5349-B74B-BF86-BE0FFBFFEEF1}"/>
      </w:docPartPr>
      <w:docPartBody>
        <w:p w:rsidR="00443E26" w:rsidRDefault="002E4790">
          <w:pPr>
            <w:pStyle w:val="A592006614E82441BE9F7CD9329ED826"/>
          </w:pPr>
          <w:r w:rsidRPr="005D6CC7">
            <w:t>Amount</w:t>
          </w:r>
        </w:p>
      </w:docPartBody>
    </w:docPart>
    <w:docPart>
      <w:docPartPr>
        <w:name w:val="F0DCBFE9C9B8FE4386AB8694E4152D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258E4-7265-9544-B705-7D5F00652F18}"/>
      </w:docPartPr>
      <w:docPartBody>
        <w:p w:rsidR="00443E26" w:rsidRDefault="002E4790">
          <w:pPr>
            <w:pStyle w:val="F0DCBFE9C9B8FE4386AB8694E4152DDC"/>
          </w:pPr>
          <w:r w:rsidRPr="005D6CC7">
            <w:t>Date</w:t>
          </w:r>
        </w:p>
      </w:docPartBody>
    </w:docPart>
    <w:docPart>
      <w:docPartPr>
        <w:name w:val="AA0DF2A8EBED1B4FAAE97392126EE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5FCF9-0D25-904C-9DCA-768D8075EDFF}"/>
      </w:docPartPr>
      <w:docPartBody>
        <w:p w:rsidR="00443E26" w:rsidRDefault="002E4790">
          <w:pPr>
            <w:pStyle w:val="AA0DF2A8EBED1B4FAAE97392126EE440"/>
          </w:pPr>
          <w:r w:rsidRPr="005D6CC7">
            <w:t>Budget Category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4AE"/>
    <w:rsid w:val="002E3205"/>
    <w:rsid w:val="002E4790"/>
    <w:rsid w:val="00443E26"/>
    <w:rsid w:val="008F64AE"/>
    <w:rsid w:val="009921FA"/>
    <w:rsid w:val="00E97FCD"/>
    <w:rsid w:val="00FF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891200020499841B279FBE121858B9A">
    <w:name w:val="7891200020499841B279FBE121858B9A"/>
  </w:style>
  <w:style w:type="paragraph" w:customStyle="1" w:styleId="E7A468883F667246BC3CD02603666A7D">
    <w:name w:val="E7A468883F667246BC3CD02603666A7D"/>
    <w:rsid w:val="002E3205"/>
  </w:style>
  <w:style w:type="paragraph" w:customStyle="1" w:styleId="924A07C52CD75E4C8A97BCEDF209C7D1">
    <w:name w:val="924A07C52CD75E4C8A97BCEDF209C7D1"/>
  </w:style>
  <w:style w:type="paragraph" w:customStyle="1" w:styleId="E3C119BB8E5A6B43A78F86162DB9F7EF">
    <w:name w:val="E3C119BB8E5A6B43A78F86162DB9F7EF"/>
  </w:style>
  <w:style w:type="paragraph" w:customStyle="1" w:styleId="E127AA381D1D71498320BEB10E97755B">
    <w:name w:val="E127AA381D1D71498320BEB10E97755B"/>
  </w:style>
  <w:style w:type="paragraph" w:customStyle="1" w:styleId="53F6B962A9872B4AB08CE86905B4CF87">
    <w:name w:val="53F6B962A9872B4AB08CE86905B4CF87"/>
  </w:style>
  <w:style w:type="paragraph" w:customStyle="1" w:styleId="F5E0FED2CC927946AC58B3AAE1CE883D">
    <w:name w:val="F5E0FED2CC927946AC58B3AAE1CE883D"/>
  </w:style>
  <w:style w:type="paragraph" w:customStyle="1" w:styleId="B01611E7C3DC4F41944D4284FA9A3FAD">
    <w:name w:val="B01611E7C3DC4F41944D4284FA9A3FAD"/>
  </w:style>
  <w:style w:type="paragraph" w:customStyle="1" w:styleId="C5EFE56D9B6AC046BD30B4182B22DFF3">
    <w:name w:val="C5EFE56D9B6AC046BD30B4182B22DFF3"/>
  </w:style>
  <w:style w:type="paragraph" w:customStyle="1" w:styleId="3049D4A4763CDB4387DD5FD608F7844A">
    <w:name w:val="3049D4A4763CDB4387DD5FD608F7844A"/>
  </w:style>
  <w:style w:type="paragraph" w:customStyle="1" w:styleId="8AF897866B8A1D489E1D6CFC729DD2C2">
    <w:name w:val="8AF897866B8A1D489E1D6CFC729DD2C2"/>
  </w:style>
  <w:style w:type="paragraph" w:customStyle="1" w:styleId="EA83FFFC71C1024EA67F547888A858BD">
    <w:name w:val="EA83FFFC71C1024EA67F547888A858BD"/>
  </w:style>
  <w:style w:type="paragraph" w:customStyle="1" w:styleId="A592006614E82441BE9F7CD9329ED826">
    <w:name w:val="A592006614E82441BE9F7CD9329ED826"/>
  </w:style>
  <w:style w:type="paragraph" w:customStyle="1" w:styleId="F0DCBFE9C9B8FE4386AB8694E4152DDC">
    <w:name w:val="F0DCBFE9C9B8FE4386AB8694E4152DDC"/>
  </w:style>
  <w:style w:type="paragraph" w:customStyle="1" w:styleId="AA0DF2A8EBED1B4FAAE97392126EE440">
    <w:name w:val="AA0DF2A8EBED1B4FAAE97392126EE44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B11E8E0-1B24-4F8F-A043-9E6D1ECB3C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980C6D-FB6B-4C77-A5D0-0ED381D35E1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10301D4-321E-43E1-8C09-43261CEF9274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tf66940215_win32.dotx</Template>
  <TotalTime>0</TotalTime>
  <Pages>1</Pages>
  <Words>104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2022-06-03T17:04:00Z</dcterms:created>
  <dcterms:modified xsi:type="dcterms:W3CDTF">2022-07-26T18:58:00Z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